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E7D" w:rsidRDefault="00392E7D" w:rsidP="000E6295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 xml:space="preserve">1 класс. Урок сольфеджио от 28 </w:t>
      </w:r>
      <w:r w:rsidRPr="002D7BF9">
        <w:rPr>
          <w:rFonts w:ascii="Times New Roman" w:hAnsi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>(Вторник</w:t>
      </w:r>
      <w:r w:rsidRPr="005F7980">
        <w:rPr>
          <w:rFonts w:ascii="Times New Roman" w:hAnsi="Times New Roman"/>
          <w:sz w:val="28"/>
          <w:szCs w:val="24"/>
          <w:lang w:eastAsia="ru-RU"/>
        </w:rPr>
        <w:t>)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</w:p>
    <w:p w:rsidR="00392E7D" w:rsidRDefault="00392E7D" w:rsidP="00C1013A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План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  <w:gridCol w:w="5187"/>
      </w:tblGrid>
      <w:tr w:rsidR="00392E7D" w:rsidRPr="0072121B" w:rsidTr="0072121B">
        <w:tc>
          <w:tcPr>
            <w:tcW w:w="5495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Ход урока</w:t>
            </w:r>
          </w:p>
        </w:tc>
        <w:tc>
          <w:tcPr>
            <w:tcW w:w="5187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Приложение</w:t>
            </w:r>
          </w:p>
        </w:tc>
      </w:tr>
      <w:tr w:rsidR="00392E7D" w:rsidRPr="0072121B" w:rsidTr="0072121B">
        <w:tc>
          <w:tcPr>
            <w:tcW w:w="5495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1.Тема: Интервалы</w:t>
            </w:r>
          </w:p>
        </w:tc>
        <w:tc>
          <w:tcPr>
            <w:tcW w:w="5187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таблица «интервалы»</w:t>
            </w:r>
          </w:p>
        </w:tc>
      </w:tr>
      <w:tr w:rsidR="00392E7D" w:rsidRPr="0072121B" w:rsidTr="0072121B">
        <w:tc>
          <w:tcPr>
            <w:tcW w:w="5495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2.ДЗ: Написать интервалы от звука «ре»</w:t>
            </w:r>
          </w:p>
        </w:tc>
        <w:tc>
          <w:tcPr>
            <w:tcW w:w="5187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нотная тетрадь (домашняя)</w:t>
            </w:r>
          </w:p>
        </w:tc>
      </w:tr>
      <w:tr w:rsidR="00392E7D" w:rsidRPr="0072121B" w:rsidTr="0072121B">
        <w:tc>
          <w:tcPr>
            <w:tcW w:w="5495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3.Спеть диктант №3</w:t>
            </w:r>
          </w:p>
        </w:tc>
        <w:tc>
          <w:tcPr>
            <w:tcW w:w="5187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аудиофайл «Диктант №3»</w:t>
            </w:r>
          </w:p>
        </w:tc>
      </w:tr>
      <w:tr w:rsidR="00392E7D" w:rsidRPr="0072121B" w:rsidTr="0072121B">
        <w:tc>
          <w:tcPr>
            <w:tcW w:w="5495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4.Спеть № 78, 79.</w:t>
            </w:r>
          </w:p>
        </w:tc>
        <w:tc>
          <w:tcPr>
            <w:tcW w:w="5187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учебник Баевой, Зебряк (домашний)</w:t>
            </w:r>
          </w:p>
        </w:tc>
      </w:tr>
    </w:tbl>
    <w:p w:rsidR="00392E7D" w:rsidRDefault="00392E7D" w:rsidP="003D6422">
      <w:pPr>
        <w:contextualSpacing/>
        <w:rPr>
          <w:rFonts w:ascii="Times New Roman" w:hAnsi="Times New Roman"/>
          <w:sz w:val="28"/>
          <w:szCs w:val="24"/>
          <w:lang w:eastAsia="ru-RU"/>
        </w:rPr>
      </w:pPr>
    </w:p>
    <w:p w:rsidR="00392E7D" w:rsidRDefault="00392E7D" w:rsidP="009E2585">
      <w:pPr>
        <w:contextualSpacing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9E2585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ема урока: «Интервалы</w:t>
      </w:r>
      <w:r w:rsidRPr="009E2585">
        <w:rPr>
          <w:rFonts w:ascii="Times New Roman" w:hAnsi="Times New Roman"/>
          <w:b/>
          <w:sz w:val="28"/>
          <w:szCs w:val="28"/>
        </w:rPr>
        <w:t>».</w:t>
      </w:r>
    </w:p>
    <w:p w:rsidR="00392E7D" w:rsidRPr="009E2585" w:rsidRDefault="00392E7D" w:rsidP="005679BC">
      <w:pPr>
        <w:contextualSpacing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Интервал – это расстояние между двумя звуками.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51"/>
        <w:gridCol w:w="458"/>
        <w:gridCol w:w="2268"/>
        <w:gridCol w:w="1418"/>
        <w:gridCol w:w="1559"/>
        <w:gridCol w:w="3628"/>
      </w:tblGrid>
      <w:tr w:rsidR="00392E7D" w:rsidRPr="0072121B" w:rsidTr="0072121B">
        <w:trPr>
          <w:trHeight w:val="978"/>
        </w:trPr>
        <w:tc>
          <w:tcPr>
            <w:tcW w:w="1351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8"/>
                <w:szCs w:val="24"/>
                <w:lang w:eastAsia="ru-RU"/>
              </w:rPr>
              <w:t>Прима</w:t>
            </w:r>
          </w:p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8"/>
                <w:szCs w:val="24"/>
                <w:lang w:eastAsia="ru-RU"/>
              </w:rPr>
              <w:t>Секунда</w:t>
            </w:r>
          </w:p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8"/>
                <w:szCs w:val="24"/>
                <w:lang w:eastAsia="ru-RU"/>
              </w:rPr>
              <w:t>Терция</w:t>
            </w:r>
          </w:p>
        </w:tc>
        <w:tc>
          <w:tcPr>
            <w:tcW w:w="458" w:type="dxa"/>
          </w:tcPr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</w:p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1</w:t>
            </w:r>
          </w:p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2</w:t>
            </w:r>
          </w:p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8"/>
                <w:szCs w:val="24"/>
                <w:lang w:eastAsia="ru-RU"/>
              </w:rPr>
              <w:t>одна ступень</w:t>
            </w:r>
          </w:p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8"/>
                <w:szCs w:val="24"/>
                <w:lang w:eastAsia="ru-RU"/>
              </w:rPr>
              <w:t>две ступени</w:t>
            </w:r>
          </w:p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8"/>
                <w:szCs w:val="24"/>
                <w:lang w:eastAsia="ru-RU"/>
              </w:rPr>
              <w:t>три ступени</w:t>
            </w:r>
          </w:p>
        </w:tc>
        <w:tc>
          <w:tcPr>
            <w:tcW w:w="1418" w:type="dxa"/>
          </w:tcPr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8"/>
                <w:szCs w:val="24"/>
                <w:lang w:eastAsia="ru-RU"/>
              </w:rPr>
              <w:t>до-до</w:t>
            </w:r>
          </w:p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8"/>
                <w:szCs w:val="24"/>
                <w:lang w:eastAsia="ru-RU"/>
              </w:rPr>
              <w:t>до-ре</w:t>
            </w:r>
          </w:p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8"/>
                <w:szCs w:val="24"/>
                <w:lang w:eastAsia="ru-RU"/>
              </w:rPr>
              <w:t>до-ми</w:t>
            </w:r>
          </w:p>
        </w:tc>
        <w:tc>
          <w:tcPr>
            <w:tcW w:w="1559" w:type="dxa"/>
          </w:tcPr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bookmarkStart w:id="0" w:name="_GoBack"/>
            <w:r w:rsidRPr="0072121B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i1025" type="#_x0000_t75" style="width:25.5pt;height:18.75pt;visibility:visible">
                  <v:imagedata r:id="rId6" o:title="" croptop="31094f" cropbottom="9161f" cropleft="3671f" cropright="52898f"/>
                </v:shape>
              </w:pict>
            </w:r>
            <w:bookmarkEnd w:id="0"/>
          </w:p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pict>
                <v:shape id="Рисунок 17" o:spid="_x0000_i1026" type="#_x0000_t75" style="width:24pt;height:18.75pt;visibility:visible">
                  <v:imagedata r:id="rId6" o:title="" croptop="34442f" cropbottom="11091f" cropleft="12158f" cropright="45616f"/>
                </v:shape>
              </w:pict>
            </w:r>
          </w:p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noProof/>
                <w:lang w:eastAsia="ru-RU"/>
              </w:rPr>
              <w:pict>
                <v:shape id="Рисунок 18" o:spid="_x0000_i1027" type="#_x0000_t75" style="width:24pt;height:18.75pt;visibility:visible">
                  <v:imagedata r:id="rId6" o:title="" croptop="34168f" cropbottom="10531f" cropleft="19558f" cropright="38216f"/>
                </v:shape>
              </w:pict>
            </w:r>
          </w:p>
        </w:tc>
        <w:tc>
          <w:tcPr>
            <w:tcW w:w="3628" w:type="dxa"/>
            <w:vMerge w:val="restart"/>
          </w:tcPr>
          <w:p w:rsidR="00392E7D" w:rsidRPr="0072121B" w:rsidRDefault="00392E7D" w:rsidP="0072121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pict>
                <v:shape id="Picture 2" o:spid="_x0000_i1028" type="#_x0000_t75" style="width:170.25pt;height:73.5pt;visibility:visible" o:gfxdata="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">
                  <v:imagedata r:id="rId7" o:title="" cropbottom="-223f"/>
                  <o:lock v:ext="edit" aspectratio="f"/>
                </v:shape>
              </w:pict>
            </w:r>
          </w:p>
        </w:tc>
      </w:tr>
      <w:tr w:rsidR="00392E7D" w:rsidRPr="0072121B" w:rsidTr="0072121B">
        <w:trPr>
          <w:trHeight w:val="383"/>
        </w:trPr>
        <w:tc>
          <w:tcPr>
            <w:tcW w:w="1351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8"/>
                <w:szCs w:val="24"/>
                <w:lang w:eastAsia="ru-RU"/>
              </w:rPr>
              <w:t>Кварта</w:t>
            </w:r>
          </w:p>
        </w:tc>
        <w:tc>
          <w:tcPr>
            <w:tcW w:w="458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8"/>
                <w:szCs w:val="24"/>
                <w:lang w:eastAsia="ru-RU"/>
              </w:rPr>
              <w:t>четыре ступени</w:t>
            </w:r>
          </w:p>
        </w:tc>
        <w:tc>
          <w:tcPr>
            <w:tcW w:w="1418" w:type="dxa"/>
          </w:tcPr>
          <w:p w:rsidR="00392E7D" w:rsidRPr="0072121B" w:rsidRDefault="00392E7D" w:rsidP="0072121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8"/>
                <w:szCs w:val="24"/>
                <w:lang w:eastAsia="ru-RU"/>
              </w:rPr>
              <w:t>до-фа</w:t>
            </w:r>
          </w:p>
        </w:tc>
        <w:tc>
          <w:tcPr>
            <w:tcW w:w="1559" w:type="dxa"/>
            <w:vMerge w:val="restart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noProof/>
                <w:lang w:eastAsia="ru-RU"/>
              </w:rPr>
              <w:pict>
                <v:shape id="Рисунок 21" o:spid="_x0000_i1029" type="#_x0000_t75" style="width:24pt;height:18.75pt;visibility:visible">
                  <v:imagedata r:id="rId6" o:title="" croptop="34442f" cropbottom="11925f" cropleft="28043f" cropright="33094f"/>
                </v:shape>
              </w:pict>
            </w:r>
          </w:p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noProof/>
                <w:lang w:eastAsia="ru-RU"/>
              </w:rPr>
              <w:pict>
                <v:shape id="Рисунок 22" o:spid="_x0000_i1030" type="#_x0000_t75" style="width:12pt;height:24pt;visibility:visible">
                  <v:imagedata r:id="rId6" o:title="" croptop="34977f" cropbottom="9995f" cropleft="35867f" cropright="25637f"/>
                </v:shape>
              </w:pict>
            </w:r>
          </w:p>
        </w:tc>
        <w:tc>
          <w:tcPr>
            <w:tcW w:w="3628" w:type="dxa"/>
            <w:vMerge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392E7D" w:rsidRPr="0072121B" w:rsidTr="0072121B">
        <w:trPr>
          <w:trHeight w:val="622"/>
        </w:trPr>
        <w:tc>
          <w:tcPr>
            <w:tcW w:w="1351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8"/>
                <w:szCs w:val="24"/>
                <w:lang w:eastAsia="ru-RU"/>
              </w:rPr>
              <w:t>Квинта</w:t>
            </w:r>
          </w:p>
        </w:tc>
        <w:tc>
          <w:tcPr>
            <w:tcW w:w="458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b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8"/>
                <w:szCs w:val="24"/>
                <w:lang w:eastAsia="ru-RU"/>
              </w:rPr>
              <w:t>пять ступеней</w:t>
            </w:r>
          </w:p>
        </w:tc>
        <w:tc>
          <w:tcPr>
            <w:tcW w:w="1418" w:type="dxa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8"/>
                <w:szCs w:val="24"/>
                <w:lang w:eastAsia="ru-RU"/>
              </w:rPr>
              <w:t>до-соль</w:t>
            </w:r>
          </w:p>
        </w:tc>
        <w:tc>
          <w:tcPr>
            <w:tcW w:w="1559" w:type="dxa"/>
            <w:vMerge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noProof/>
                <w:lang w:eastAsia="ru-RU"/>
              </w:rPr>
            </w:pPr>
          </w:p>
        </w:tc>
        <w:tc>
          <w:tcPr>
            <w:tcW w:w="3628" w:type="dxa"/>
            <w:vMerge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392E7D" w:rsidRPr="0072121B" w:rsidTr="0072121B">
        <w:trPr>
          <w:trHeight w:val="392"/>
        </w:trPr>
        <w:tc>
          <w:tcPr>
            <w:tcW w:w="10682" w:type="dxa"/>
            <w:gridSpan w:val="6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hAnsi="Times New Roman"/>
                <w:b/>
                <w:sz w:val="32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    РЕ    МИ   ФА   СОЛЬ  ЛЯ   СИ</w:t>
            </w:r>
          </w:p>
        </w:tc>
      </w:tr>
      <w:tr w:rsidR="00392E7D" w:rsidRPr="0072121B" w:rsidTr="0072121B">
        <w:trPr>
          <w:trHeight w:val="480"/>
        </w:trPr>
        <w:tc>
          <w:tcPr>
            <w:tcW w:w="10682" w:type="dxa"/>
            <w:gridSpan w:val="6"/>
          </w:tcPr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Пояснение: </w:t>
            </w:r>
            <w:r w:rsidRPr="0072121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ступень, значит, название ноты. Считать можно от любого звука.</w:t>
            </w:r>
          </w:p>
          <w:p w:rsidR="00392E7D" w:rsidRPr="0072121B" w:rsidRDefault="00392E7D" w:rsidP="0072121B">
            <w:pPr>
              <w:shd w:val="clear" w:color="auto" w:fill="FFFFFF"/>
              <w:spacing w:after="160" w:line="259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72121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Пример от «</w:t>
            </w:r>
            <w:r w:rsidRPr="007212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</w:t>
            </w:r>
            <w:r w:rsidRPr="0072121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». Одна ступень – до. Две ступени  - до ре. Три ступени – до ми. Четыре ступени – до фа. Пять ступеней – до соль.</w:t>
            </w:r>
          </w:p>
        </w:tc>
      </w:tr>
    </w:tbl>
    <w:p w:rsidR="00392E7D" w:rsidRDefault="00392E7D" w:rsidP="005679BC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/>
          <w:sz w:val="28"/>
          <w:szCs w:val="24"/>
          <w:lang w:eastAsia="ru-RU"/>
        </w:rPr>
      </w:pPr>
      <w:r w:rsidRPr="00911BBE">
        <w:rPr>
          <w:noProof/>
          <w:lang w:eastAsia="ru-RU"/>
        </w:rPr>
        <w:pict>
          <v:shape id="Рисунок 1" o:spid="_x0000_i1031" type="#_x0000_t75" style="width:279pt;height:73.5pt;visibility:visible">
            <v:imagedata r:id="rId8" o:title="" croptop="14015f" cropbottom="4708f" cropleft="2705f" cropright="23688f"/>
          </v:shape>
        </w:pict>
      </w:r>
    </w:p>
    <w:p w:rsidR="00392E7D" w:rsidRDefault="00392E7D" w:rsidP="005679BC">
      <w:pPr>
        <w:shd w:val="clear" w:color="auto" w:fill="FFFFFF"/>
        <w:spacing w:after="160" w:line="259" w:lineRule="auto"/>
        <w:contextualSpacing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392E7D" w:rsidRDefault="00392E7D" w:rsidP="005679BC">
      <w:pPr>
        <w:jc w:val="center"/>
        <w:rPr>
          <w:rFonts w:ascii="Times New Roman" w:hAnsi="Times New Roman"/>
          <w:sz w:val="28"/>
        </w:rPr>
      </w:pPr>
      <w:r w:rsidRPr="00911BBE">
        <w:rPr>
          <w:noProof/>
          <w:lang w:eastAsia="ru-RU"/>
        </w:rPr>
        <w:pict>
          <v:shape id="Рисунок 11" o:spid="_x0000_i1032" type="#_x0000_t75" style="width:307.5pt;height:79.5pt;visibility:visible">
            <v:imagedata r:id="rId6" o:title="" croptop="15833f" cropleft="663f" cropright="23469f"/>
          </v:shape>
        </w:pict>
      </w:r>
    </w:p>
    <w:p w:rsidR="00392E7D" w:rsidRPr="00E23657" w:rsidRDefault="00392E7D" w:rsidP="00387BCB">
      <w:pPr>
        <w:contextualSpacing/>
        <w:rPr>
          <w:rFonts w:ascii="Times New Roman" w:hAnsi="Times New Roman"/>
          <w:sz w:val="28"/>
        </w:rPr>
      </w:pPr>
      <w:r w:rsidRPr="003C1145">
        <w:rPr>
          <w:rFonts w:ascii="Times New Roman" w:hAnsi="Times New Roman"/>
          <w:b/>
          <w:sz w:val="28"/>
        </w:rPr>
        <w:t>Домашнее задание</w:t>
      </w:r>
      <w:r>
        <w:rPr>
          <w:rFonts w:ascii="Times New Roman" w:hAnsi="Times New Roman"/>
          <w:sz w:val="28"/>
        </w:rPr>
        <w:t>: 1) Напишите по образцу  интервалы от звука «</w:t>
      </w:r>
      <w:r w:rsidRPr="00CD4F9B">
        <w:rPr>
          <w:rFonts w:ascii="Times New Roman" w:hAnsi="Times New Roman"/>
          <w:b/>
          <w:sz w:val="28"/>
        </w:rPr>
        <w:t>РЕ</w:t>
      </w:r>
      <w:r>
        <w:rPr>
          <w:rFonts w:ascii="Times New Roman" w:hAnsi="Times New Roman"/>
          <w:sz w:val="28"/>
        </w:rPr>
        <w:t>». Начинайте отсчет от звука «РЕ». Прима – это Ре ре. Секунда – ….</w:t>
      </w:r>
    </w:p>
    <w:p w:rsidR="00392E7D" w:rsidRPr="00C1013A" w:rsidRDefault="00392E7D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Перепишите ноты </w:t>
      </w:r>
      <w:r>
        <w:rPr>
          <w:rFonts w:ascii="Times New Roman" w:hAnsi="Times New Roman"/>
          <w:sz w:val="28"/>
          <w:u w:val="single"/>
        </w:rPr>
        <w:t>диктанта №3</w:t>
      </w:r>
      <w:r>
        <w:rPr>
          <w:rFonts w:ascii="Times New Roman" w:hAnsi="Times New Roman"/>
          <w:sz w:val="28"/>
        </w:rPr>
        <w:t xml:space="preserve"> в тетрадь, включите музыкальный файл и пойте  нотами под музыку</w:t>
      </w:r>
      <w:r w:rsidRPr="00C1013A">
        <w:rPr>
          <w:rFonts w:ascii="Times New Roman" w:hAnsi="Times New Roman"/>
          <w:sz w:val="28"/>
        </w:rPr>
        <w:t xml:space="preserve">: </w:t>
      </w:r>
      <w:r w:rsidRPr="00E23657">
        <w:rPr>
          <w:rFonts w:ascii="Times New Roman" w:hAnsi="Times New Roman"/>
          <w:b/>
          <w:sz w:val="28"/>
          <w:u w:val="single"/>
        </w:rPr>
        <w:t xml:space="preserve">диктант </w:t>
      </w:r>
      <w:r>
        <w:rPr>
          <w:rFonts w:ascii="Times New Roman" w:hAnsi="Times New Roman"/>
          <w:b/>
          <w:sz w:val="28"/>
          <w:u w:val="single"/>
        </w:rPr>
        <w:t xml:space="preserve"> №3 </w:t>
      </w:r>
      <w:r w:rsidRPr="00C1013A">
        <w:rPr>
          <w:rFonts w:ascii="Times New Roman" w:hAnsi="Times New Roman"/>
          <w:sz w:val="28"/>
        </w:rPr>
        <w:t xml:space="preserve">. Сначала </w:t>
      </w:r>
      <w:r>
        <w:rPr>
          <w:rFonts w:ascii="Times New Roman" w:hAnsi="Times New Roman"/>
          <w:sz w:val="28"/>
        </w:rPr>
        <w:t xml:space="preserve">звучит </w:t>
      </w:r>
      <w:r w:rsidRPr="00C1013A">
        <w:rPr>
          <w:rFonts w:ascii="Times New Roman" w:hAnsi="Times New Roman"/>
          <w:sz w:val="28"/>
        </w:rPr>
        <w:t>настройка: а</w:t>
      </w:r>
      <w:r>
        <w:rPr>
          <w:rFonts w:ascii="Times New Roman" w:hAnsi="Times New Roman"/>
          <w:sz w:val="28"/>
        </w:rPr>
        <w:t>ккорды, тоника (соль си ре Соль ре си соль</w:t>
      </w:r>
      <w:r w:rsidRPr="00C1013A">
        <w:rPr>
          <w:rFonts w:ascii="Times New Roman" w:hAnsi="Times New Roman"/>
          <w:sz w:val="28"/>
        </w:rPr>
        <w:t xml:space="preserve">). Затем </w:t>
      </w:r>
      <w:r>
        <w:rPr>
          <w:rFonts w:ascii="Times New Roman" w:hAnsi="Times New Roman"/>
          <w:sz w:val="28"/>
        </w:rPr>
        <w:t xml:space="preserve">звучит </w:t>
      </w:r>
      <w:r w:rsidRPr="00C1013A">
        <w:rPr>
          <w:rFonts w:ascii="Times New Roman" w:hAnsi="Times New Roman"/>
          <w:sz w:val="28"/>
        </w:rPr>
        <w:t>мелодия.</w:t>
      </w:r>
    </w:p>
    <w:p w:rsidR="00392E7D" w:rsidRDefault="00392E7D" w:rsidP="009E2585">
      <w:pPr>
        <w:jc w:val="center"/>
        <w:rPr>
          <w:rFonts w:ascii="Times New Roman" w:hAnsi="Times New Roman"/>
          <w:sz w:val="28"/>
        </w:rPr>
      </w:pPr>
      <w:r w:rsidRPr="0072121B">
        <w:rPr>
          <w:rFonts w:ascii="Times New Roman" w:hAnsi="Times New Roman"/>
          <w:noProof/>
          <w:sz w:val="28"/>
          <w:lang w:eastAsia="ru-RU"/>
        </w:rPr>
        <w:pict>
          <v:shape id="Рисунок 29" o:spid="_x0000_i1033" type="#_x0000_t75" style="width:347.25pt;height:29.25pt;visibility:visible">
            <v:imagedata r:id="rId9" o:title="" croptop="51433f" cropbottom="8075f" cropleft="6675f" cropright="1851f"/>
          </v:shape>
        </w:pict>
      </w:r>
    </w:p>
    <w:p w:rsidR="00392E7D" w:rsidRDefault="00392E7D" w:rsidP="00532D9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Спеть нотами </w:t>
      </w:r>
      <w:r w:rsidRPr="00E23657">
        <w:rPr>
          <w:rFonts w:ascii="Times New Roman" w:hAnsi="Times New Roman"/>
          <w:b/>
          <w:sz w:val="28"/>
        </w:rPr>
        <w:t xml:space="preserve">№ </w:t>
      </w:r>
      <w:r>
        <w:rPr>
          <w:rFonts w:ascii="Times New Roman" w:hAnsi="Times New Roman"/>
          <w:b/>
          <w:sz w:val="28"/>
        </w:rPr>
        <w:t xml:space="preserve">78, </w:t>
      </w:r>
      <w:r>
        <w:rPr>
          <w:rFonts w:ascii="Times New Roman" w:hAnsi="Times New Roman"/>
          <w:sz w:val="28"/>
        </w:rPr>
        <w:t xml:space="preserve"> </w:t>
      </w:r>
      <w:r w:rsidRPr="00532D9C">
        <w:rPr>
          <w:rFonts w:ascii="Times New Roman" w:hAnsi="Times New Roman"/>
          <w:b/>
          <w:sz w:val="28"/>
        </w:rPr>
        <w:t>79</w:t>
      </w:r>
      <w:r>
        <w:rPr>
          <w:rFonts w:ascii="Times New Roman" w:hAnsi="Times New Roman"/>
          <w:sz w:val="28"/>
        </w:rPr>
        <w:t xml:space="preserve"> по учебнику сольфеджио Баевой, Зебряк.</w:t>
      </w:r>
      <w:r w:rsidRPr="00C1013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Но сначала сыграйте, прохлопайте ритм.</w:t>
      </w:r>
    </w:p>
    <w:p w:rsidR="00392E7D" w:rsidRPr="009E2585" w:rsidRDefault="00392E7D" w:rsidP="009E2585">
      <w:pPr>
        <w:jc w:val="center"/>
        <w:rPr>
          <w:rFonts w:ascii="Times New Roman" w:hAnsi="Times New Roman"/>
          <w:sz w:val="28"/>
        </w:rPr>
      </w:pPr>
    </w:p>
    <w:p w:rsidR="00392E7D" w:rsidRPr="00C1013A" w:rsidRDefault="00392E7D" w:rsidP="0096058B">
      <w:pPr>
        <w:contextualSpacing/>
        <w:jc w:val="center"/>
        <w:rPr>
          <w:rFonts w:ascii="Times New Roman" w:hAnsi="Times New Roman"/>
          <w:sz w:val="28"/>
          <w:szCs w:val="24"/>
          <w:lang w:eastAsia="ru-RU"/>
        </w:rPr>
      </w:pPr>
      <w:r w:rsidRPr="0096058B">
        <w:rPr>
          <w:rFonts w:ascii="Times New Roman" w:hAnsi="Times New Roman"/>
          <w:b/>
          <w:sz w:val="28"/>
          <w:szCs w:val="24"/>
          <w:lang w:eastAsia="ru-RU"/>
        </w:rPr>
        <w:t xml:space="preserve">Урок 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по слушанию музыки от 30</w:t>
      </w:r>
      <w:r w:rsidRPr="0096058B">
        <w:rPr>
          <w:rFonts w:ascii="Times New Roman" w:hAnsi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>(</w:t>
      </w:r>
      <w:r w:rsidRPr="00C1013A">
        <w:rPr>
          <w:rFonts w:ascii="Times New Roman" w:hAnsi="Times New Roman"/>
          <w:sz w:val="28"/>
          <w:szCs w:val="24"/>
          <w:lang w:eastAsia="ru-RU"/>
        </w:rPr>
        <w:t xml:space="preserve">четверг) </w:t>
      </w:r>
    </w:p>
    <w:p w:rsidR="00392E7D" w:rsidRPr="008927A5" w:rsidRDefault="00392E7D" w:rsidP="008927A5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927A5">
        <w:rPr>
          <w:rFonts w:ascii="Times New Roman" w:hAnsi="Times New Roman"/>
          <w:b/>
          <w:sz w:val="28"/>
          <w:szCs w:val="28"/>
        </w:rPr>
        <w:t>Тема урока «Инстр</w:t>
      </w:r>
      <w:r>
        <w:rPr>
          <w:rFonts w:ascii="Times New Roman" w:hAnsi="Times New Roman"/>
          <w:b/>
          <w:sz w:val="28"/>
          <w:szCs w:val="28"/>
        </w:rPr>
        <w:t>ументы симфонического оркестра»</w:t>
      </w:r>
    </w:p>
    <w:p w:rsidR="00392E7D" w:rsidRDefault="00392E7D" w:rsidP="007F4BD4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Еще одна группа  симфонического оркестра – деревянно-духовые инструменты. </w:t>
      </w:r>
    </w:p>
    <w:p w:rsidR="00392E7D" w:rsidRDefault="00392E7D" w:rsidP="00952273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флейта, кларнет, гобой, фагот.</w:t>
      </w:r>
    </w:p>
    <w:tbl>
      <w:tblPr>
        <w:tblW w:w="0" w:type="auto"/>
        <w:tblInd w:w="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1"/>
        <w:gridCol w:w="2126"/>
        <w:gridCol w:w="2410"/>
        <w:gridCol w:w="2977"/>
      </w:tblGrid>
      <w:tr w:rsidR="00392E7D" w:rsidRPr="0072121B" w:rsidTr="0072121B">
        <w:trPr>
          <w:trHeight w:val="2745"/>
        </w:trPr>
        <w:tc>
          <w:tcPr>
            <w:tcW w:w="1951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</w:r>
            <w:r>
              <w:pict>
                <v:shape id="Picture 5" o:spid="_x0000_s1026" type="#_x0000_t75" style="width:11.95pt;height:85.05pt;rotation:2534183fd;visibility:visible;mso-position-horizontal-relative:char;mso-position-vertical-relative:line" strokeweight="3pt">
                  <v:stroke endcap="square"/>
                  <v:imagedata r:id="rId10" o:title="" croptop="1151f" cropleft="28570f" cropright="27934f"/>
                  <w10:anchorlock/>
                </v:shape>
              </w:pict>
            </w:r>
          </w:p>
        </w:tc>
        <w:tc>
          <w:tcPr>
            <w:tcW w:w="212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</w:r>
            <w:r>
              <w:pict>
                <v:shape id="Рисунок 32" o:spid="_x0000_s1027" type="#_x0000_t75" style="width:76.55pt;height:76.55pt;rotation:-5059108fd;visibility:visible;mso-position-horizontal-relative:char;mso-position-vertical-relative:line">
                  <v:imagedata r:id="rId11" o:title=""/>
                  <w10:anchorlock/>
                </v:shape>
              </w:pict>
            </w:r>
          </w:p>
        </w:tc>
        <w:tc>
          <w:tcPr>
            <w:tcW w:w="2410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</w:r>
            <w:r>
              <w:pict>
                <v:shape id="Picture 6" o:spid="_x0000_s1028" type="#_x0000_t75" style="width:13.55pt;height:110.55pt;rotation:2240461fd;visibility:visible;mso-position-horizontal-relative:char;mso-position-vertical-relative:line">
                  <v:imagedata r:id="rId12" o:title="" croptop="2712f" cropbottom="2253f" cropleft="28639f" cropright="29465f"/>
                  <w10:anchorlock/>
                </v:shape>
              </w:pict>
            </w:r>
          </w:p>
        </w:tc>
        <w:tc>
          <w:tcPr>
            <w:tcW w:w="2977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</w:r>
            <w:r>
              <w:pict>
                <v:shape id="Picture 11" o:spid="_x0000_s1029" type="#_x0000_t75" alt="http://bayland.ru/upload/iblock/099/0990b6769cd7b98ce7023ad3d7d98d72.png" style="width:12.45pt;height:158.75pt;rotation:2537033fd;visibility:visible;mso-position-horizontal-relative:char;mso-position-vertical-relative:line">
                  <v:imagedata r:id="rId13" o:title="" croptop="2359f" cropleft="32400f" cropright="27550f"/>
                  <w10:anchorlock/>
                </v:shape>
              </w:pict>
            </w:r>
          </w:p>
        </w:tc>
      </w:tr>
      <w:tr w:rsidR="00392E7D" w:rsidRPr="0072121B" w:rsidTr="0072121B">
        <w:tc>
          <w:tcPr>
            <w:tcW w:w="1951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2121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флейта</w:t>
            </w:r>
          </w:p>
        </w:tc>
        <w:tc>
          <w:tcPr>
            <w:tcW w:w="212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72121B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кларнет</w:t>
            </w:r>
          </w:p>
        </w:tc>
        <w:tc>
          <w:tcPr>
            <w:tcW w:w="2410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гобой</w:t>
            </w:r>
          </w:p>
        </w:tc>
        <w:tc>
          <w:tcPr>
            <w:tcW w:w="2977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фагот</w:t>
            </w:r>
          </w:p>
        </w:tc>
      </w:tr>
    </w:tbl>
    <w:p w:rsidR="00392E7D" w:rsidRDefault="00392E7D" w:rsidP="008927A5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Деревянные, потому что когда-то их корпус делали из дерева. Духовые, потому что звук извлекается дыханием, духом. Все они похожи на дудочки. </w:t>
      </w:r>
    </w:p>
    <w:p w:rsidR="00392E7D" w:rsidRDefault="00392E7D" w:rsidP="008927A5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 меньше инструмент по размеру, тем тоньше и выше звук. </w:t>
      </w:r>
    </w:p>
    <w:p w:rsidR="00392E7D" w:rsidRDefault="00392E7D" w:rsidP="008927A5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флейты самый высокий «голос», а у фагота самый низкий.</w:t>
      </w:r>
    </w:p>
    <w:p w:rsidR="00392E7D" w:rsidRDefault="00392E7D" w:rsidP="006808EA">
      <w:pPr>
        <w:contextualSpacing/>
        <w:rPr>
          <w:rFonts w:ascii="Times New Roman" w:hAnsi="Times New Roman"/>
          <w:sz w:val="28"/>
          <w:szCs w:val="28"/>
        </w:rPr>
      </w:pPr>
      <w:r w:rsidRPr="006808EA">
        <w:rPr>
          <w:rFonts w:ascii="Times New Roman" w:hAnsi="Times New Roman"/>
          <w:sz w:val="28"/>
          <w:szCs w:val="28"/>
        </w:rPr>
        <w:t>В своей сим</w:t>
      </w:r>
      <w:r>
        <w:rPr>
          <w:rFonts w:ascii="Times New Roman" w:hAnsi="Times New Roman"/>
          <w:sz w:val="28"/>
          <w:szCs w:val="28"/>
        </w:rPr>
        <w:t xml:space="preserve">фонической сказке </w:t>
      </w:r>
      <w:r w:rsidRPr="009C34B3">
        <w:rPr>
          <w:rFonts w:ascii="Times New Roman" w:hAnsi="Times New Roman"/>
          <w:b/>
          <w:sz w:val="28"/>
          <w:szCs w:val="28"/>
        </w:rPr>
        <w:t>«Петя и волк»</w:t>
      </w:r>
      <w:r>
        <w:rPr>
          <w:rFonts w:ascii="Times New Roman" w:hAnsi="Times New Roman"/>
          <w:sz w:val="28"/>
          <w:szCs w:val="28"/>
        </w:rPr>
        <w:t xml:space="preserve"> композитор </w:t>
      </w:r>
      <w:r w:rsidRPr="009C34B3">
        <w:rPr>
          <w:rFonts w:ascii="Times New Roman" w:hAnsi="Times New Roman"/>
          <w:b/>
          <w:sz w:val="28"/>
          <w:szCs w:val="28"/>
        </w:rPr>
        <w:t xml:space="preserve">Прокофьев </w:t>
      </w:r>
      <w:r>
        <w:rPr>
          <w:rFonts w:ascii="Times New Roman" w:hAnsi="Times New Roman"/>
          <w:sz w:val="28"/>
          <w:szCs w:val="28"/>
        </w:rPr>
        <w:t>поручил этим инструментам голоса участников сказки. Вот как он распределил роли.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6"/>
        <w:gridCol w:w="1326"/>
        <w:gridCol w:w="7880"/>
      </w:tblGrid>
      <w:tr w:rsidR="00392E7D" w:rsidRPr="0072121B" w:rsidTr="0072121B">
        <w:tc>
          <w:tcPr>
            <w:tcW w:w="147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 xml:space="preserve">Птичка </w:t>
            </w:r>
          </w:p>
        </w:tc>
        <w:tc>
          <w:tcPr>
            <w:tcW w:w="132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флейта</w:t>
            </w:r>
          </w:p>
        </w:tc>
        <w:tc>
          <w:tcPr>
            <w:tcW w:w="7880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тембр высокий, легкий. Похоже на птичку</w:t>
            </w:r>
          </w:p>
        </w:tc>
      </w:tr>
      <w:tr w:rsidR="00392E7D" w:rsidRPr="0072121B" w:rsidTr="0072121B">
        <w:tc>
          <w:tcPr>
            <w:tcW w:w="147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 xml:space="preserve">Кошка </w:t>
            </w:r>
          </w:p>
        </w:tc>
        <w:tc>
          <w:tcPr>
            <w:tcW w:w="132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кларнет</w:t>
            </w:r>
          </w:p>
        </w:tc>
        <w:tc>
          <w:tcPr>
            <w:tcW w:w="7880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тембр ясный, тема звучит гибко. Кошечка крадется</w:t>
            </w:r>
          </w:p>
        </w:tc>
      </w:tr>
      <w:tr w:rsidR="00392E7D" w:rsidRPr="0072121B" w:rsidTr="0072121B">
        <w:tc>
          <w:tcPr>
            <w:tcW w:w="147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 xml:space="preserve">Утка </w:t>
            </w:r>
          </w:p>
        </w:tc>
        <w:tc>
          <w:tcPr>
            <w:tcW w:w="132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гобой</w:t>
            </w:r>
          </w:p>
        </w:tc>
        <w:tc>
          <w:tcPr>
            <w:tcW w:w="7880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тембр «гнусавый» и похоже на переваливающуюся утку</w:t>
            </w:r>
          </w:p>
        </w:tc>
      </w:tr>
      <w:tr w:rsidR="00392E7D" w:rsidRPr="0072121B" w:rsidTr="0072121B">
        <w:tc>
          <w:tcPr>
            <w:tcW w:w="147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 xml:space="preserve">Дедушка </w:t>
            </w:r>
          </w:p>
        </w:tc>
        <w:tc>
          <w:tcPr>
            <w:tcW w:w="132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фагот</w:t>
            </w:r>
          </w:p>
        </w:tc>
        <w:tc>
          <w:tcPr>
            <w:tcW w:w="7880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тембр низкий, хриплый. Дедушка ворчит и кашляет</w:t>
            </w:r>
          </w:p>
        </w:tc>
      </w:tr>
    </w:tbl>
    <w:p w:rsidR="00392E7D" w:rsidRDefault="00392E7D" w:rsidP="00C71DD2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92E7D" w:rsidRDefault="00392E7D" w:rsidP="006808EA">
      <w:pPr>
        <w:contextualSpacing/>
        <w:rPr>
          <w:rFonts w:ascii="Times New Roman" w:hAnsi="Times New Roman"/>
          <w:sz w:val="28"/>
          <w:szCs w:val="28"/>
        </w:rPr>
      </w:pPr>
      <w:r w:rsidRPr="00274325">
        <w:rPr>
          <w:rFonts w:ascii="Times New Roman" w:hAnsi="Times New Roman"/>
          <w:b/>
          <w:sz w:val="28"/>
          <w:szCs w:val="28"/>
        </w:rPr>
        <w:t>ДЗ: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1) Послушайте голоса духовых инструментов. </w:t>
      </w:r>
    </w:p>
    <w:p w:rsidR="00392E7D" w:rsidRDefault="00392E7D" w:rsidP="006808E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(аудиофайлы прилагаются).</w:t>
      </w:r>
    </w:p>
    <w:p w:rsidR="00392E7D" w:rsidRDefault="00392E7D" w:rsidP="006808EA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Напишите в тетрадь таблицу и укажите инструменты, соответствующие героям этой истории.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76"/>
        <w:gridCol w:w="1326"/>
      </w:tblGrid>
      <w:tr w:rsidR="00392E7D" w:rsidRPr="0072121B" w:rsidTr="0072121B">
        <w:tc>
          <w:tcPr>
            <w:tcW w:w="147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 xml:space="preserve">Птичка </w:t>
            </w:r>
          </w:p>
        </w:tc>
        <w:tc>
          <w:tcPr>
            <w:tcW w:w="132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2E7D" w:rsidRPr="0072121B" w:rsidTr="0072121B">
        <w:tc>
          <w:tcPr>
            <w:tcW w:w="147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 xml:space="preserve">Кошка </w:t>
            </w:r>
          </w:p>
        </w:tc>
        <w:tc>
          <w:tcPr>
            <w:tcW w:w="132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2E7D" w:rsidRPr="0072121B" w:rsidTr="0072121B">
        <w:tc>
          <w:tcPr>
            <w:tcW w:w="147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 xml:space="preserve">Утка </w:t>
            </w:r>
          </w:p>
        </w:tc>
        <w:tc>
          <w:tcPr>
            <w:tcW w:w="132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2E7D" w:rsidRPr="0072121B" w:rsidTr="0072121B">
        <w:tc>
          <w:tcPr>
            <w:tcW w:w="147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 xml:space="preserve">Дедушка </w:t>
            </w:r>
          </w:p>
        </w:tc>
        <w:tc>
          <w:tcPr>
            <w:tcW w:w="1326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92E7D" w:rsidRPr="00C71DD2" w:rsidRDefault="00392E7D" w:rsidP="009C34B3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C71DD2">
        <w:rPr>
          <w:rFonts w:ascii="Times New Roman" w:hAnsi="Times New Roman"/>
          <w:b/>
          <w:sz w:val="28"/>
          <w:szCs w:val="28"/>
        </w:rPr>
        <w:t>Приложение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551"/>
        <w:gridCol w:w="4961"/>
      </w:tblGrid>
      <w:tr w:rsidR="00392E7D" w:rsidRPr="0072121B" w:rsidTr="0072121B">
        <w:tc>
          <w:tcPr>
            <w:tcW w:w="2802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аудиофайл флейта</w:t>
            </w:r>
          </w:p>
        </w:tc>
        <w:tc>
          <w:tcPr>
            <w:tcW w:w="2551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послушать</w:t>
            </w:r>
          </w:p>
        </w:tc>
        <w:tc>
          <w:tcPr>
            <w:tcW w:w="4961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Кого здесь можно нарисовать?</w:t>
            </w:r>
          </w:p>
        </w:tc>
      </w:tr>
      <w:tr w:rsidR="00392E7D" w:rsidRPr="0072121B" w:rsidTr="0072121B">
        <w:tc>
          <w:tcPr>
            <w:tcW w:w="2802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аудиофайл кларнет</w:t>
            </w:r>
          </w:p>
        </w:tc>
        <w:tc>
          <w:tcPr>
            <w:tcW w:w="2551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послушать</w:t>
            </w:r>
          </w:p>
        </w:tc>
        <w:tc>
          <w:tcPr>
            <w:tcW w:w="4961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Кого здесь можно нарисовать?</w:t>
            </w:r>
          </w:p>
        </w:tc>
      </w:tr>
      <w:tr w:rsidR="00392E7D" w:rsidRPr="0072121B" w:rsidTr="0072121B">
        <w:tc>
          <w:tcPr>
            <w:tcW w:w="2802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аудиофайл гобой</w:t>
            </w:r>
          </w:p>
        </w:tc>
        <w:tc>
          <w:tcPr>
            <w:tcW w:w="2551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послушать</w:t>
            </w:r>
          </w:p>
        </w:tc>
        <w:tc>
          <w:tcPr>
            <w:tcW w:w="4961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Кого здесь можно нарисовать?</w:t>
            </w:r>
          </w:p>
        </w:tc>
      </w:tr>
      <w:tr w:rsidR="00392E7D" w:rsidRPr="0072121B" w:rsidTr="0072121B">
        <w:tc>
          <w:tcPr>
            <w:tcW w:w="2802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аудиофайл фагот</w:t>
            </w:r>
          </w:p>
        </w:tc>
        <w:tc>
          <w:tcPr>
            <w:tcW w:w="2551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послушать</w:t>
            </w:r>
          </w:p>
        </w:tc>
        <w:tc>
          <w:tcPr>
            <w:tcW w:w="4961" w:type="dxa"/>
          </w:tcPr>
          <w:p w:rsidR="00392E7D" w:rsidRPr="0072121B" w:rsidRDefault="00392E7D" w:rsidP="007212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121B">
              <w:rPr>
                <w:rFonts w:ascii="Times New Roman" w:hAnsi="Times New Roman"/>
                <w:sz w:val="28"/>
                <w:szCs w:val="28"/>
              </w:rPr>
              <w:t>Кого здесь можно нарисовать?</w:t>
            </w:r>
          </w:p>
        </w:tc>
      </w:tr>
    </w:tbl>
    <w:p w:rsidR="00392E7D" w:rsidRPr="00274325" w:rsidRDefault="00392E7D" w:rsidP="00C71DD2">
      <w:pPr>
        <w:contextualSpacing/>
        <w:rPr>
          <w:rFonts w:ascii="Times New Roman" w:hAnsi="Times New Roman"/>
          <w:sz w:val="28"/>
          <w:szCs w:val="28"/>
        </w:rPr>
      </w:pPr>
    </w:p>
    <w:sectPr w:rsidR="00392E7D" w:rsidRPr="00274325" w:rsidSect="000E6295">
      <w:head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E7D" w:rsidRDefault="00392E7D" w:rsidP="000E6295">
      <w:pPr>
        <w:spacing w:after="0" w:line="240" w:lineRule="auto"/>
      </w:pPr>
      <w:r>
        <w:separator/>
      </w:r>
    </w:p>
  </w:endnote>
  <w:endnote w:type="continuationSeparator" w:id="0">
    <w:p w:rsidR="00392E7D" w:rsidRDefault="00392E7D" w:rsidP="000E6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E7D" w:rsidRDefault="00392E7D" w:rsidP="000E6295">
      <w:pPr>
        <w:spacing w:after="0" w:line="240" w:lineRule="auto"/>
      </w:pPr>
      <w:r>
        <w:separator/>
      </w:r>
    </w:p>
  </w:footnote>
  <w:footnote w:type="continuationSeparator" w:id="0">
    <w:p w:rsidR="00392E7D" w:rsidRDefault="00392E7D" w:rsidP="000E6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E7D" w:rsidRDefault="00392E7D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392E7D" w:rsidRDefault="00392E7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6076"/>
    <w:rsid w:val="0003414C"/>
    <w:rsid w:val="00065400"/>
    <w:rsid w:val="000B6B06"/>
    <w:rsid w:val="000D2858"/>
    <w:rsid w:val="000E6295"/>
    <w:rsid w:val="000F06B6"/>
    <w:rsid w:val="00117C9C"/>
    <w:rsid w:val="00167737"/>
    <w:rsid w:val="00177C0C"/>
    <w:rsid w:val="001A6FC1"/>
    <w:rsid w:val="001F6EDF"/>
    <w:rsid w:val="002347A4"/>
    <w:rsid w:val="00274325"/>
    <w:rsid w:val="002C6752"/>
    <w:rsid w:val="002D7BF9"/>
    <w:rsid w:val="002F1A75"/>
    <w:rsid w:val="002F63FF"/>
    <w:rsid w:val="00310B23"/>
    <w:rsid w:val="003164FE"/>
    <w:rsid w:val="00330088"/>
    <w:rsid w:val="0034799A"/>
    <w:rsid w:val="0037606C"/>
    <w:rsid w:val="00383DED"/>
    <w:rsid w:val="00387BCB"/>
    <w:rsid w:val="00392E7D"/>
    <w:rsid w:val="003C1145"/>
    <w:rsid w:val="003C339E"/>
    <w:rsid w:val="003C5711"/>
    <w:rsid w:val="003D6422"/>
    <w:rsid w:val="003D64C0"/>
    <w:rsid w:val="003F2C5F"/>
    <w:rsid w:val="00400D1C"/>
    <w:rsid w:val="004056F5"/>
    <w:rsid w:val="0045150A"/>
    <w:rsid w:val="00491466"/>
    <w:rsid w:val="00496076"/>
    <w:rsid w:val="004A6F25"/>
    <w:rsid w:val="00505FD6"/>
    <w:rsid w:val="00532D9C"/>
    <w:rsid w:val="005679BC"/>
    <w:rsid w:val="00567F08"/>
    <w:rsid w:val="005704C0"/>
    <w:rsid w:val="005F7456"/>
    <w:rsid w:val="005F7980"/>
    <w:rsid w:val="00615AF4"/>
    <w:rsid w:val="006258E1"/>
    <w:rsid w:val="006808EA"/>
    <w:rsid w:val="00701B92"/>
    <w:rsid w:val="0072121B"/>
    <w:rsid w:val="007320FD"/>
    <w:rsid w:val="007637D4"/>
    <w:rsid w:val="007F4BD4"/>
    <w:rsid w:val="00830707"/>
    <w:rsid w:val="008927A5"/>
    <w:rsid w:val="008A0D60"/>
    <w:rsid w:val="008B662F"/>
    <w:rsid w:val="008B72C3"/>
    <w:rsid w:val="008C3E4B"/>
    <w:rsid w:val="00911BBE"/>
    <w:rsid w:val="00952273"/>
    <w:rsid w:val="0096058B"/>
    <w:rsid w:val="00992CFA"/>
    <w:rsid w:val="009C34B3"/>
    <w:rsid w:val="009E2585"/>
    <w:rsid w:val="009F653B"/>
    <w:rsid w:val="00A06C5A"/>
    <w:rsid w:val="00AF639D"/>
    <w:rsid w:val="00B11EBA"/>
    <w:rsid w:val="00B2562A"/>
    <w:rsid w:val="00B66C43"/>
    <w:rsid w:val="00B861DC"/>
    <w:rsid w:val="00BB00F5"/>
    <w:rsid w:val="00BB7969"/>
    <w:rsid w:val="00BE593E"/>
    <w:rsid w:val="00BF0EF7"/>
    <w:rsid w:val="00C1013A"/>
    <w:rsid w:val="00C5466A"/>
    <w:rsid w:val="00C71DD2"/>
    <w:rsid w:val="00C95F08"/>
    <w:rsid w:val="00CA07A7"/>
    <w:rsid w:val="00CD4F9B"/>
    <w:rsid w:val="00CE5974"/>
    <w:rsid w:val="00D017C6"/>
    <w:rsid w:val="00D111C3"/>
    <w:rsid w:val="00D20096"/>
    <w:rsid w:val="00D526E5"/>
    <w:rsid w:val="00D72711"/>
    <w:rsid w:val="00E23657"/>
    <w:rsid w:val="00E7325F"/>
    <w:rsid w:val="00EC0346"/>
    <w:rsid w:val="00ED57BC"/>
    <w:rsid w:val="00EE0C98"/>
    <w:rsid w:val="00EE14D1"/>
    <w:rsid w:val="00EF775E"/>
    <w:rsid w:val="00F05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29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E629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E6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E629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E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6295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A06C5A"/>
    <w:rPr>
      <w:lang w:eastAsia="en-US"/>
    </w:rPr>
  </w:style>
  <w:style w:type="character" w:customStyle="1" w:styleId="apple-converted-space">
    <w:name w:val="apple-converted-space"/>
    <w:uiPriority w:val="99"/>
    <w:rsid w:val="007637D4"/>
  </w:style>
  <w:style w:type="character" w:styleId="Hyperlink">
    <w:name w:val="Hyperlink"/>
    <w:basedOn w:val="DefaultParagraphFont"/>
    <w:uiPriority w:val="99"/>
    <w:rsid w:val="00CE597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8C3E4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471</TotalTime>
  <Pages>3</Pages>
  <Words>396</Words>
  <Characters>2261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47</cp:revision>
  <dcterms:created xsi:type="dcterms:W3CDTF">2020-04-06T14:36:00Z</dcterms:created>
  <dcterms:modified xsi:type="dcterms:W3CDTF">2020-04-28T16:48:00Z</dcterms:modified>
</cp:coreProperties>
</file>